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52" w:type="dxa"/>
        <w:tblInd w:w="-142" w:type="dxa"/>
        <w:shd w:val="clear" w:color="auto" w:fill="731F1C" w:themeFill="accent5"/>
        <w:tblLook w:val="04A0" w:firstRow="1" w:lastRow="0" w:firstColumn="1" w:lastColumn="0" w:noHBand="0" w:noVBand="1"/>
      </w:tblPr>
      <w:tblGrid>
        <w:gridCol w:w="10252"/>
      </w:tblGrid>
      <w:tr w:rsidR="00EE7F48" w:rsidRPr="00EE7F48" w14:paraId="6145C7FB" w14:textId="77777777" w:rsidTr="00B907F1">
        <w:trPr>
          <w:trHeight w:val="1111"/>
        </w:trPr>
        <w:tc>
          <w:tcPr>
            <w:tcW w:w="10252" w:type="dxa"/>
            <w:shd w:val="clear" w:color="auto" w:fill="731F1C" w:themeFill="accent5"/>
            <w:vAlign w:val="center"/>
          </w:tcPr>
          <w:p w14:paraId="2BCD79E7" w14:textId="07BFD57E" w:rsidR="00EE7F48" w:rsidRPr="00EE7F48" w:rsidRDefault="00FD4320" w:rsidP="00EE7F48">
            <w:pPr>
              <w:pStyle w:val="Kopfzeile"/>
              <w:spacing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Tennis </w:t>
            </w:r>
            <w:r w:rsidR="00EE7F48" w:rsidRPr="00EE7F48">
              <w:rPr>
                <w:lang w:val="en-US"/>
              </w:rPr>
              <w:t>Winter-Abo Fix MG Preise 202</w:t>
            </w:r>
            <w:r w:rsidR="00FC46AF">
              <w:rPr>
                <w:lang w:val="en-US"/>
              </w:rPr>
              <w:t>2</w:t>
            </w:r>
            <w:r w:rsidR="00EE7F48" w:rsidRPr="00EE7F48">
              <w:rPr>
                <w:lang w:val="en-US"/>
              </w:rPr>
              <w:t>/2</w:t>
            </w:r>
            <w:r w:rsidR="00FC46AF">
              <w:rPr>
                <w:lang w:val="en-US"/>
              </w:rPr>
              <w:t>3</w:t>
            </w:r>
          </w:p>
          <w:p w14:paraId="04CA55AF" w14:textId="102E0F0F" w:rsidR="00EE7F48" w:rsidRPr="00EE7F48" w:rsidRDefault="00EE7F48" w:rsidP="00EE7F48">
            <w:pPr>
              <w:pStyle w:val="Kopfzeile"/>
              <w:spacing w:line="240" w:lineRule="auto"/>
              <w:jc w:val="center"/>
              <w:rPr>
                <w:sz w:val="24"/>
                <w:lang w:val="en-US"/>
              </w:rPr>
            </w:pPr>
            <w:r w:rsidRPr="00EE7F48">
              <w:rPr>
                <w:sz w:val="24"/>
                <w:lang w:val="en-US"/>
              </w:rPr>
              <w:t>Union Tennisclub Salzburg-Bergheim</w:t>
            </w:r>
          </w:p>
        </w:tc>
      </w:tr>
    </w:tbl>
    <w:p w14:paraId="6ECAAAF0" w14:textId="77A05133" w:rsidR="00806FF3" w:rsidRPr="00562E11" w:rsidRDefault="00EE7F48" w:rsidP="00562E11">
      <w:pPr>
        <w:spacing w:after="0" w:line="240" w:lineRule="auto"/>
        <w:jc w:val="center"/>
        <w:rPr>
          <w:sz w:val="26"/>
          <w:szCs w:val="26"/>
          <w:lang w:bidi="de-DE"/>
        </w:rPr>
      </w:pPr>
      <w:r w:rsidRPr="00EE7F48">
        <w:rPr>
          <w:sz w:val="24"/>
          <w:szCs w:val="24"/>
          <w:lang w:val="en-US"/>
        </w:rPr>
        <w:br/>
      </w:r>
      <w:r w:rsidR="00375D3B" w:rsidRPr="00562E11">
        <w:rPr>
          <w:sz w:val="26"/>
          <w:szCs w:val="26"/>
        </w:rPr>
        <w:t>Beginn:</w:t>
      </w:r>
      <w:r w:rsidR="007937AA" w:rsidRPr="00562E11">
        <w:rPr>
          <w:sz w:val="26"/>
          <w:szCs w:val="26"/>
        </w:rPr>
        <w:t xml:space="preserve"> </w:t>
      </w:r>
      <w:r w:rsidR="00375D3B" w:rsidRPr="00562E11">
        <w:rPr>
          <w:sz w:val="26"/>
          <w:szCs w:val="26"/>
        </w:rPr>
        <w:t>Freita</w:t>
      </w:r>
      <w:r w:rsidR="007937AA" w:rsidRPr="00562E11">
        <w:rPr>
          <w:sz w:val="26"/>
          <w:szCs w:val="26"/>
        </w:rPr>
        <w:t>g</w:t>
      </w:r>
      <w:r w:rsidRPr="00562E11">
        <w:rPr>
          <w:sz w:val="26"/>
          <w:szCs w:val="26"/>
        </w:rPr>
        <w:t>,</w:t>
      </w:r>
      <w:r w:rsidR="007937AA" w:rsidRPr="00562E11">
        <w:rPr>
          <w:sz w:val="26"/>
          <w:szCs w:val="26"/>
        </w:rPr>
        <w:t xml:space="preserve"> </w:t>
      </w:r>
      <w:r w:rsidR="00375D3B" w:rsidRPr="00562E11">
        <w:rPr>
          <w:sz w:val="26"/>
          <w:szCs w:val="26"/>
        </w:rPr>
        <w:t>2</w:t>
      </w:r>
      <w:r w:rsidR="00FC46AF">
        <w:rPr>
          <w:sz w:val="26"/>
          <w:szCs w:val="26"/>
        </w:rPr>
        <w:t>3</w:t>
      </w:r>
      <w:r w:rsidR="00375D3B" w:rsidRPr="00562E11">
        <w:rPr>
          <w:sz w:val="26"/>
          <w:szCs w:val="26"/>
        </w:rPr>
        <w:t>.9</w:t>
      </w:r>
      <w:r w:rsidR="00C72268" w:rsidRPr="00562E11">
        <w:rPr>
          <w:sz w:val="26"/>
          <w:szCs w:val="26"/>
          <w:lang w:bidi="de-DE"/>
        </w:rPr>
        <w:t>.</w:t>
      </w:r>
      <w:r w:rsidR="00375D3B" w:rsidRPr="00562E11">
        <w:rPr>
          <w:sz w:val="26"/>
          <w:szCs w:val="26"/>
          <w:lang w:bidi="de-DE"/>
        </w:rPr>
        <w:t>202</w:t>
      </w:r>
      <w:r w:rsidR="00FC46AF">
        <w:rPr>
          <w:sz w:val="26"/>
          <w:szCs w:val="26"/>
          <w:lang w:bidi="de-DE"/>
        </w:rPr>
        <w:t>2</w:t>
      </w:r>
      <w:r w:rsidR="00375D3B" w:rsidRPr="00562E11">
        <w:rPr>
          <w:sz w:val="26"/>
          <w:szCs w:val="26"/>
          <w:lang w:bidi="de-DE"/>
        </w:rPr>
        <w:t xml:space="preserve"> Ende: Sonntag</w:t>
      </w:r>
      <w:r w:rsidRPr="00562E11">
        <w:rPr>
          <w:sz w:val="26"/>
          <w:szCs w:val="26"/>
          <w:lang w:bidi="de-DE"/>
        </w:rPr>
        <w:t>,</w:t>
      </w:r>
      <w:r w:rsidR="007937AA" w:rsidRPr="00562E11">
        <w:rPr>
          <w:sz w:val="26"/>
          <w:szCs w:val="26"/>
          <w:lang w:bidi="de-DE"/>
        </w:rPr>
        <w:t xml:space="preserve"> </w:t>
      </w:r>
      <w:r w:rsidR="00375D3B" w:rsidRPr="00562E11">
        <w:rPr>
          <w:sz w:val="26"/>
          <w:szCs w:val="26"/>
          <w:lang w:bidi="de-DE"/>
        </w:rPr>
        <w:t>2</w:t>
      </w:r>
      <w:r w:rsidR="00FC46AF">
        <w:rPr>
          <w:sz w:val="26"/>
          <w:szCs w:val="26"/>
          <w:lang w:bidi="de-DE"/>
        </w:rPr>
        <w:t>3</w:t>
      </w:r>
      <w:r w:rsidR="00375D3B" w:rsidRPr="00562E11">
        <w:rPr>
          <w:sz w:val="26"/>
          <w:szCs w:val="26"/>
          <w:lang w:bidi="de-DE"/>
        </w:rPr>
        <w:t>.4.202</w:t>
      </w:r>
      <w:r w:rsidR="00D54FAD">
        <w:rPr>
          <w:sz w:val="26"/>
          <w:szCs w:val="26"/>
          <w:lang w:bidi="de-DE"/>
        </w:rPr>
        <w:t>2</w:t>
      </w:r>
      <w:r w:rsidR="00375D3B" w:rsidRPr="00562E11">
        <w:rPr>
          <w:sz w:val="26"/>
          <w:szCs w:val="26"/>
          <w:lang w:bidi="de-DE"/>
        </w:rPr>
        <w:t xml:space="preserve"> (29 Wochen)</w:t>
      </w:r>
    </w:p>
    <w:p w14:paraId="23D614B5" w14:textId="6F7A46EC" w:rsidR="007937AA" w:rsidRDefault="00157C3A" w:rsidP="00562E11">
      <w:pPr>
        <w:spacing w:after="0" w:line="240" w:lineRule="auto"/>
        <w:jc w:val="center"/>
        <w:rPr>
          <w:sz w:val="24"/>
          <w:szCs w:val="24"/>
          <w:lang w:bidi="de-DE"/>
        </w:rPr>
      </w:pPr>
      <w:r w:rsidRPr="00562E11">
        <w:rPr>
          <w:sz w:val="26"/>
          <w:szCs w:val="26"/>
          <w:lang w:bidi="de-DE"/>
        </w:rPr>
        <w:t xml:space="preserve">In </w:t>
      </w:r>
      <w:r w:rsidR="00637426" w:rsidRPr="00562E11">
        <w:rPr>
          <w:sz w:val="26"/>
          <w:szCs w:val="26"/>
          <w:lang w:bidi="de-DE"/>
        </w:rPr>
        <w:t>dem Zeitraum vo</w:t>
      </w:r>
      <w:r w:rsidR="00EE7F48" w:rsidRPr="00562E11">
        <w:rPr>
          <w:sz w:val="26"/>
          <w:szCs w:val="26"/>
          <w:lang w:bidi="de-DE"/>
        </w:rPr>
        <w:t>n</w:t>
      </w:r>
      <w:r w:rsidR="00637426" w:rsidRPr="00562E11">
        <w:rPr>
          <w:sz w:val="26"/>
          <w:szCs w:val="26"/>
          <w:lang w:bidi="de-DE"/>
        </w:rPr>
        <w:t xml:space="preserve"> </w:t>
      </w:r>
      <w:r w:rsidR="00D96F68" w:rsidRPr="00562E11">
        <w:rPr>
          <w:sz w:val="26"/>
          <w:szCs w:val="26"/>
          <w:lang w:bidi="de-DE"/>
        </w:rPr>
        <w:t>24.12.202</w:t>
      </w:r>
      <w:r w:rsidR="00D54FAD">
        <w:rPr>
          <w:sz w:val="26"/>
          <w:szCs w:val="26"/>
          <w:lang w:bidi="de-DE"/>
        </w:rPr>
        <w:t>2</w:t>
      </w:r>
      <w:r w:rsidR="00D96F68" w:rsidRPr="00562E11">
        <w:rPr>
          <w:sz w:val="26"/>
          <w:szCs w:val="26"/>
          <w:lang w:bidi="de-DE"/>
        </w:rPr>
        <w:t xml:space="preserve"> – 01.01.202</w:t>
      </w:r>
      <w:r w:rsidR="00D54FAD">
        <w:rPr>
          <w:sz w:val="26"/>
          <w:szCs w:val="26"/>
          <w:lang w:bidi="de-DE"/>
        </w:rPr>
        <w:t>3</w:t>
      </w:r>
      <w:r w:rsidR="00D96F68" w:rsidRPr="00562E11">
        <w:rPr>
          <w:sz w:val="26"/>
          <w:szCs w:val="26"/>
          <w:lang w:bidi="de-DE"/>
        </w:rPr>
        <w:t xml:space="preserve"> </w:t>
      </w:r>
      <w:r w:rsidR="00637426" w:rsidRPr="00562E11">
        <w:rPr>
          <w:sz w:val="26"/>
          <w:szCs w:val="26"/>
          <w:lang w:bidi="de-DE"/>
        </w:rPr>
        <w:t>sind keine Ab</w:t>
      </w:r>
      <w:r w:rsidR="009B0EFC" w:rsidRPr="00562E11">
        <w:rPr>
          <w:sz w:val="26"/>
          <w:szCs w:val="26"/>
          <w:lang w:bidi="de-DE"/>
        </w:rPr>
        <w:t>o</w:t>
      </w:r>
      <w:r w:rsidR="00562E11">
        <w:rPr>
          <w:sz w:val="26"/>
          <w:szCs w:val="26"/>
          <w:lang w:bidi="de-DE"/>
        </w:rPr>
        <w:t>-S</w:t>
      </w:r>
      <w:r w:rsidR="009B0EFC" w:rsidRPr="00562E11">
        <w:rPr>
          <w:sz w:val="26"/>
          <w:szCs w:val="26"/>
          <w:lang w:bidi="de-DE"/>
        </w:rPr>
        <w:t>tunden</w:t>
      </w:r>
      <w:r w:rsidR="009B0EFC" w:rsidRPr="00080C1C">
        <w:rPr>
          <w:sz w:val="24"/>
          <w:szCs w:val="24"/>
          <w:lang w:bidi="de-DE"/>
        </w:rPr>
        <w:t>.</w:t>
      </w:r>
    </w:p>
    <w:p w14:paraId="0808078C" w14:textId="77777777" w:rsidR="00562E11" w:rsidRPr="00080C1C" w:rsidRDefault="00562E11" w:rsidP="00562E11">
      <w:pPr>
        <w:spacing w:after="0" w:line="240" w:lineRule="auto"/>
        <w:jc w:val="center"/>
        <w:rPr>
          <w:sz w:val="24"/>
          <w:szCs w:val="24"/>
          <w:lang w:bidi="de-DE"/>
        </w:rPr>
      </w:pPr>
    </w:p>
    <w:tbl>
      <w:tblPr>
        <w:tblStyle w:val="Tabellenraster"/>
        <w:tblW w:w="5071" w:type="pct"/>
        <w:tblInd w:w="-142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"/>
        <w:gridCol w:w="3018"/>
        <w:gridCol w:w="5518"/>
        <w:gridCol w:w="1546"/>
      </w:tblGrid>
      <w:tr w:rsidR="00670058" w:rsidRPr="00670058" w14:paraId="17E8803A" w14:textId="77777777" w:rsidTr="00B907F1">
        <w:trPr>
          <w:trHeight w:val="654"/>
        </w:trPr>
        <w:tc>
          <w:tcPr>
            <w:tcW w:w="1545" w:type="pct"/>
            <w:gridSpan w:val="2"/>
            <w:tcBorders>
              <w:top w:val="nil"/>
              <w:bottom w:val="nil"/>
            </w:tcBorders>
            <w:shd w:val="clear" w:color="auto" w:fill="731F1C" w:themeFill="accent5"/>
            <w:vAlign w:val="center"/>
          </w:tcPr>
          <w:p w14:paraId="700CAC0D" w14:textId="0DEB2714" w:rsidR="00670058" w:rsidRPr="00670058" w:rsidRDefault="00562E11" w:rsidP="00562E11">
            <w:pPr>
              <w:pStyle w:val="berschrift1"/>
              <w:jc w:val="left"/>
              <w:outlineLvl w:val="0"/>
            </w:pPr>
            <w:r>
              <w:t xml:space="preserve">  </w:t>
            </w:r>
            <w:r w:rsidR="00375D3B">
              <w:t>Zeit</w:t>
            </w:r>
          </w:p>
        </w:tc>
        <w:tc>
          <w:tcPr>
            <w:tcW w:w="2699" w:type="pct"/>
            <w:tcBorders>
              <w:top w:val="nil"/>
              <w:bottom w:val="nil"/>
            </w:tcBorders>
            <w:shd w:val="clear" w:color="auto" w:fill="731F1C" w:themeFill="accent5"/>
            <w:vAlign w:val="center"/>
          </w:tcPr>
          <w:p w14:paraId="31315A19" w14:textId="279783DD" w:rsidR="00670058" w:rsidRPr="00670058" w:rsidRDefault="00562E11" w:rsidP="00B35EE3">
            <w:pPr>
              <w:pStyle w:val="berschrift1"/>
              <w:jc w:val="left"/>
              <w:outlineLvl w:val="0"/>
            </w:pPr>
            <w:r>
              <w:t xml:space="preserve"> </w:t>
            </w:r>
            <w:r w:rsidR="00B35EE3">
              <w:t xml:space="preserve">Tag                                   </w:t>
            </w:r>
            <w:r w:rsidR="001B3CDF">
              <w:t xml:space="preserve">  </w:t>
            </w:r>
            <w:r w:rsidR="00B35EE3">
              <w:t xml:space="preserve"> </w:t>
            </w:r>
            <w:r w:rsidR="00EE7F48">
              <w:t xml:space="preserve">          </w:t>
            </w:r>
            <w:r w:rsidR="001B3CDF">
              <w:t>Einzelpreis</w:t>
            </w:r>
          </w:p>
        </w:tc>
        <w:tc>
          <w:tcPr>
            <w:tcW w:w="757" w:type="pct"/>
            <w:tcBorders>
              <w:top w:val="nil"/>
              <w:bottom w:val="nil"/>
            </w:tcBorders>
            <w:shd w:val="clear" w:color="auto" w:fill="731F1C" w:themeFill="accent5"/>
            <w:vAlign w:val="center"/>
          </w:tcPr>
          <w:p w14:paraId="4D5A2FCC" w14:textId="5DE9E421" w:rsidR="00670058" w:rsidRPr="00670058" w:rsidRDefault="002E54D7" w:rsidP="002E54D7">
            <w:pPr>
              <w:pStyle w:val="berschrift1"/>
              <w:jc w:val="left"/>
              <w:outlineLvl w:val="0"/>
            </w:pPr>
            <w:r>
              <w:t xml:space="preserve">Preis/29 Wo </w:t>
            </w:r>
          </w:p>
        </w:tc>
      </w:tr>
      <w:tr w:rsidR="00670058" w:rsidRPr="00080C1C" w14:paraId="40C6055C" w14:textId="77777777" w:rsidTr="00B907F1">
        <w:trPr>
          <w:gridBefore w:val="1"/>
          <w:wBefore w:w="69" w:type="pct"/>
          <w:trHeight w:val="680"/>
        </w:trPr>
        <w:tc>
          <w:tcPr>
            <w:tcW w:w="1475" w:type="pct"/>
            <w:tcBorders>
              <w:top w:val="nil"/>
            </w:tcBorders>
            <w:vAlign w:val="center"/>
          </w:tcPr>
          <w:p w14:paraId="4D8BDFC0" w14:textId="665997D5" w:rsidR="00670058" w:rsidRPr="00EE7F48" w:rsidRDefault="00562E11" w:rsidP="00EE7F48">
            <w:r>
              <w:t xml:space="preserve">  </w:t>
            </w:r>
            <w:r w:rsidR="00375D3B" w:rsidRPr="00EE7F48">
              <w:t>08:00</w:t>
            </w:r>
            <w:r w:rsidR="00EE7F48">
              <w:t xml:space="preserve"> </w:t>
            </w:r>
            <w:r w:rsidR="00375D3B" w:rsidRPr="00EE7F48">
              <w:t>-</w:t>
            </w:r>
            <w:r w:rsidR="00EE7F48">
              <w:t xml:space="preserve"> </w:t>
            </w:r>
            <w:r w:rsidR="00375D3B" w:rsidRPr="00EE7F48">
              <w:t>14:00</w:t>
            </w:r>
          </w:p>
        </w:tc>
        <w:tc>
          <w:tcPr>
            <w:tcW w:w="2699" w:type="pct"/>
            <w:tcBorders>
              <w:top w:val="nil"/>
            </w:tcBorders>
            <w:vAlign w:val="center"/>
          </w:tcPr>
          <w:p w14:paraId="0A13A8D0" w14:textId="2EF7D6AE" w:rsidR="00670058" w:rsidRPr="00EE7F48" w:rsidRDefault="00562E11" w:rsidP="00EE7F48">
            <w:pPr>
              <w:tabs>
                <w:tab w:val="left" w:pos="3652"/>
              </w:tabs>
            </w:pPr>
            <w:r>
              <w:t xml:space="preserve"> </w:t>
            </w:r>
            <w:r w:rsidR="00375D3B" w:rsidRPr="00EE7F48">
              <w:t xml:space="preserve">Montag – Donnerstag </w:t>
            </w:r>
            <w:r w:rsidR="001B3CDF" w:rsidRPr="00EE7F48">
              <w:t xml:space="preserve">  </w:t>
            </w:r>
            <w:r w:rsidR="00EE7F48">
              <w:t xml:space="preserve">             </w:t>
            </w:r>
            <w:r w:rsidR="00375D3B" w:rsidRPr="00F302FC">
              <w:rPr>
                <w:highlight w:val="yellow"/>
              </w:rPr>
              <w:t>€</w:t>
            </w:r>
            <w:r w:rsidR="007937AA" w:rsidRPr="00F302FC">
              <w:rPr>
                <w:highlight w:val="yellow"/>
              </w:rPr>
              <w:t xml:space="preserve"> </w:t>
            </w:r>
            <w:r w:rsidR="00375D3B" w:rsidRPr="00F302FC">
              <w:rPr>
                <w:highlight w:val="yellow"/>
              </w:rPr>
              <w:t>2</w:t>
            </w:r>
            <w:r w:rsidR="00D54FAD">
              <w:rPr>
                <w:highlight w:val="yellow"/>
              </w:rPr>
              <w:t>6</w:t>
            </w:r>
            <w:r w:rsidR="00375D3B" w:rsidRPr="00F302FC">
              <w:rPr>
                <w:highlight w:val="yellow"/>
              </w:rPr>
              <w:t>,00</w:t>
            </w:r>
          </w:p>
        </w:tc>
        <w:tc>
          <w:tcPr>
            <w:tcW w:w="757" w:type="pct"/>
            <w:tcBorders>
              <w:top w:val="nil"/>
            </w:tcBorders>
            <w:vAlign w:val="center"/>
          </w:tcPr>
          <w:p w14:paraId="2F3FE1CB" w14:textId="3A29EE19" w:rsidR="00670058" w:rsidRPr="00EE7F48" w:rsidRDefault="0018776A" w:rsidP="00EE7F48">
            <w:pPr>
              <w:spacing w:before="120"/>
              <w:jc w:val="center"/>
            </w:pPr>
            <w:r w:rsidRPr="00EE7F48">
              <w:t xml:space="preserve">€ </w:t>
            </w:r>
            <w:r w:rsidR="00D54FAD">
              <w:t>630</w:t>
            </w:r>
            <w:r w:rsidR="000722D5" w:rsidRPr="00EE7F48">
              <w:t>,00</w:t>
            </w:r>
          </w:p>
        </w:tc>
      </w:tr>
      <w:tr w:rsidR="00670058" w:rsidRPr="00080C1C" w14:paraId="5005E5D0" w14:textId="77777777" w:rsidTr="00B907F1">
        <w:trPr>
          <w:gridBefore w:val="1"/>
          <w:wBefore w:w="69" w:type="pct"/>
          <w:trHeight w:val="680"/>
        </w:trPr>
        <w:tc>
          <w:tcPr>
            <w:tcW w:w="1475" w:type="pct"/>
            <w:vAlign w:val="center"/>
          </w:tcPr>
          <w:p w14:paraId="07C86162" w14:textId="4BDBF9D2" w:rsidR="00670058" w:rsidRPr="00EE7F48" w:rsidRDefault="00562E11" w:rsidP="00EE7F48">
            <w:r>
              <w:t xml:space="preserve">  </w:t>
            </w:r>
            <w:r w:rsidR="00375D3B" w:rsidRPr="00EE7F48">
              <w:t>14:00</w:t>
            </w:r>
            <w:r w:rsidR="00EE7F48">
              <w:t xml:space="preserve"> </w:t>
            </w:r>
            <w:r w:rsidR="00375D3B" w:rsidRPr="00EE7F48">
              <w:t>-</w:t>
            </w:r>
            <w:r w:rsidR="00EE7F48">
              <w:t xml:space="preserve"> </w:t>
            </w:r>
            <w:r w:rsidR="00375D3B" w:rsidRPr="00EE7F48">
              <w:t>17:00</w:t>
            </w:r>
          </w:p>
        </w:tc>
        <w:tc>
          <w:tcPr>
            <w:tcW w:w="2699" w:type="pct"/>
            <w:vAlign w:val="center"/>
          </w:tcPr>
          <w:p w14:paraId="2D4CA09A" w14:textId="5C4D835F" w:rsidR="00670058" w:rsidRPr="00EE7F48" w:rsidRDefault="00562E11" w:rsidP="00EE7F48">
            <w:r>
              <w:t xml:space="preserve"> </w:t>
            </w:r>
            <w:r w:rsidR="00375D3B" w:rsidRPr="00EE7F48">
              <w:t xml:space="preserve">Montag – Donnerstag </w:t>
            </w:r>
            <w:r w:rsidR="001B3CDF" w:rsidRPr="00EE7F48">
              <w:t xml:space="preserve">  </w:t>
            </w:r>
            <w:r w:rsidR="00EE7F48">
              <w:t xml:space="preserve">             </w:t>
            </w:r>
            <w:r w:rsidR="00375D3B" w:rsidRPr="00F302FC">
              <w:rPr>
                <w:highlight w:val="yellow"/>
              </w:rPr>
              <w:t>€</w:t>
            </w:r>
            <w:r w:rsidR="007937AA" w:rsidRPr="00F302FC">
              <w:rPr>
                <w:highlight w:val="yellow"/>
              </w:rPr>
              <w:t xml:space="preserve"> </w:t>
            </w:r>
            <w:r w:rsidR="00D54FAD">
              <w:rPr>
                <w:highlight w:val="yellow"/>
              </w:rPr>
              <w:t>30</w:t>
            </w:r>
            <w:r w:rsidR="00375D3B" w:rsidRPr="00F302FC">
              <w:rPr>
                <w:highlight w:val="yellow"/>
              </w:rPr>
              <w:t>,00</w:t>
            </w:r>
          </w:p>
        </w:tc>
        <w:tc>
          <w:tcPr>
            <w:tcW w:w="757" w:type="pct"/>
            <w:vAlign w:val="center"/>
          </w:tcPr>
          <w:p w14:paraId="6FBA1008" w14:textId="684F6CCC" w:rsidR="00670058" w:rsidRPr="00EE7F48" w:rsidRDefault="000722D5" w:rsidP="00EE7F48">
            <w:pPr>
              <w:spacing w:before="120"/>
              <w:jc w:val="center"/>
            </w:pPr>
            <w:r w:rsidRPr="00EE7F48">
              <w:t xml:space="preserve">€ </w:t>
            </w:r>
            <w:r w:rsidR="00E53603" w:rsidRPr="00EE7F48">
              <w:t>7</w:t>
            </w:r>
            <w:r w:rsidR="00D54FAD">
              <w:t>6</w:t>
            </w:r>
            <w:r w:rsidR="00C762F9" w:rsidRPr="00EE7F48">
              <w:t>0</w:t>
            </w:r>
            <w:r w:rsidR="00E53603" w:rsidRPr="00EE7F48">
              <w:t>,00</w:t>
            </w:r>
          </w:p>
        </w:tc>
      </w:tr>
      <w:tr w:rsidR="00670058" w:rsidRPr="00080C1C" w14:paraId="52542B47" w14:textId="77777777" w:rsidTr="00B907F1">
        <w:trPr>
          <w:gridBefore w:val="1"/>
          <w:wBefore w:w="69" w:type="pct"/>
          <w:trHeight w:val="680"/>
        </w:trPr>
        <w:tc>
          <w:tcPr>
            <w:tcW w:w="1475" w:type="pct"/>
            <w:vAlign w:val="center"/>
          </w:tcPr>
          <w:p w14:paraId="0D4E2D6A" w14:textId="4F2A68E5" w:rsidR="00670058" w:rsidRPr="00EE7F48" w:rsidRDefault="00562E11" w:rsidP="00EE7F48">
            <w:r>
              <w:t xml:space="preserve">  </w:t>
            </w:r>
            <w:r w:rsidR="00375D3B" w:rsidRPr="00EE7F48">
              <w:t>17:00</w:t>
            </w:r>
            <w:r w:rsidR="00EE7F48">
              <w:t xml:space="preserve"> </w:t>
            </w:r>
            <w:r w:rsidR="00375D3B" w:rsidRPr="00EE7F48">
              <w:t>-</w:t>
            </w:r>
            <w:r w:rsidR="00EE7F48">
              <w:t xml:space="preserve"> </w:t>
            </w:r>
            <w:r w:rsidR="00375D3B" w:rsidRPr="00EE7F48">
              <w:t>18:00</w:t>
            </w:r>
          </w:p>
        </w:tc>
        <w:tc>
          <w:tcPr>
            <w:tcW w:w="2699" w:type="pct"/>
            <w:vAlign w:val="center"/>
          </w:tcPr>
          <w:p w14:paraId="0B30EE9D" w14:textId="00FA27AD" w:rsidR="00670058" w:rsidRPr="00EE7F48" w:rsidRDefault="00562E11" w:rsidP="00EE7F48">
            <w:r>
              <w:t xml:space="preserve"> </w:t>
            </w:r>
            <w:r w:rsidR="007937AA" w:rsidRPr="00EE7F48">
              <w:t xml:space="preserve">Montag – Donnerstag </w:t>
            </w:r>
            <w:r w:rsidR="001B3CDF" w:rsidRPr="00EE7F48">
              <w:t xml:space="preserve">  </w:t>
            </w:r>
            <w:r w:rsidR="00EE7F48">
              <w:t xml:space="preserve">             </w:t>
            </w:r>
            <w:r w:rsidR="007937AA" w:rsidRPr="00F302FC">
              <w:rPr>
                <w:highlight w:val="yellow"/>
              </w:rPr>
              <w:t>€ 3</w:t>
            </w:r>
            <w:r w:rsidR="004C58CC">
              <w:rPr>
                <w:highlight w:val="yellow"/>
              </w:rPr>
              <w:t>2</w:t>
            </w:r>
            <w:r w:rsidR="007937AA" w:rsidRPr="00F302FC">
              <w:rPr>
                <w:highlight w:val="yellow"/>
              </w:rPr>
              <w:t>,00</w:t>
            </w:r>
          </w:p>
        </w:tc>
        <w:tc>
          <w:tcPr>
            <w:tcW w:w="757" w:type="pct"/>
            <w:vAlign w:val="center"/>
          </w:tcPr>
          <w:p w14:paraId="6F3EABDD" w14:textId="4CAE8E1F" w:rsidR="00670058" w:rsidRPr="00EE7F48" w:rsidRDefault="00E53603" w:rsidP="00EE7F48">
            <w:pPr>
              <w:spacing w:before="120"/>
              <w:jc w:val="center"/>
            </w:pPr>
            <w:r w:rsidRPr="00EE7F48">
              <w:t xml:space="preserve">€ </w:t>
            </w:r>
            <w:r w:rsidR="004C58CC">
              <w:t>830</w:t>
            </w:r>
            <w:r w:rsidR="00FE75AC" w:rsidRPr="00EE7F48">
              <w:t>,00</w:t>
            </w:r>
          </w:p>
        </w:tc>
      </w:tr>
      <w:tr w:rsidR="00670058" w:rsidRPr="00080C1C" w14:paraId="174B7517" w14:textId="77777777" w:rsidTr="00B907F1">
        <w:trPr>
          <w:gridBefore w:val="1"/>
          <w:wBefore w:w="69" w:type="pct"/>
          <w:trHeight w:val="680"/>
        </w:trPr>
        <w:tc>
          <w:tcPr>
            <w:tcW w:w="1475" w:type="pct"/>
            <w:vAlign w:val="center"/>
          </w:tcPr>
          <w:p w14:paraId="020D3583" w14:textId="0E386275" w:rsidR="00670058" w:rsidRPr="00EE7F48" w:rsidRDefault="00562E11" w:rsidP="00EE7F48">
            <w:r>
              <w:t xml:space="preserve">  </w:t>
            </w:r>
            <w:r w:rsidR="007937AA" w:rsidRPr="00EE7F48">
              <w:t>18:00</w:t>
            </w:r>
            <w:r w:rsidR="00EE7F48">
              <w:t xml:space="preserve"> </w:t>
            </w:r>
            <w:r w:rsidR="007937AA" w:rsidRPr="00EE7F48">
              <w:t>-</w:t>
            </w:r>
            <w:r w:rsidR="00EE7F48">
              <w:t xml:space="preserve"> </w:t>
            </w:r>
            <w:r w:rsidR="007937AA" w:rsidRPr="00EE7F48">
              <w:t>20:00</w:t>
            </w:r>
          </w:p>
        </w:tc>
        <w:tc>
          <w:tcPr>
            <w:tcW w:w="2699" w:type="pct"/>
            <w:vAlign w:val="center"/>
          </w:tcPr>
          <w:p w14:paraId="4FCA9996" w14:textId="10150D84" w:rsidR="00670058" w:rsidRPr="00EE7F48" w:rsidRDefault="00562E11" w:rsidP="00EE7F48">
            <w:r>
              <w:t xml:space="preserve"> </w:t>
            </w:r>
            <w:r w:rsidR="007937AA" w:rsidRPr="00EE7F48">
              <w:t xml:space="preserve">Montag – Donnerstag </w:t>
            </w:r>
            <w:r w:rsidR="001B3CDF" w:rsidRPr="00EE7F48">
              <w:t xml:space="preserve">  </w:t>
            </w:r>
            <w:r w:rsidR="00EE7F48">
              <w:t xml:space="preserve">             </w:t>
            </w:r>
            <w:r w:rsidR="007937AA" w:rsidRPr="00F302FC">
              <w:rPr>
                <w:highlight w:val="yellow"/>
              </w:rPr>
              <w:t>€ 3</w:t>
            </w:r>
            <w:r w:rsidR="004C58CC">
              <w:rPr>
                <w:highlight w:val="yellow"/>
              </w:rPr>
              <w:t>4</w:t>
            </w:r>
            <w:r w:rsidR="007937AA" w:rsidRPr="00F302FC">
              <w:rPr>
                <w:highlight w:val="yellow"/>
              </w:rPr>
              <w:t>,00</w:t>
            </w:r>
          </w:p>
        </w:tc>
        <w:tc>
          <w:tcPr>
            <w:tcW w:w="757" w:type="pct"/>
            <w:vAlign w:val="center"/>
          </w:tcPr>
          <w:p w14:paraId="2A72F5C6" w14:textId="2754A5BD" w:rsidR="00670058" w:rsidRPr="00EE7F48" w:rsidRDefault="00FE75AC" w:rsidP="00EE7F48">
            <w:pPr>
              <w:spacing w:before="120"/>
              <w:jc w:val="center"/>
            </w:pPr>
            <w:r w:rsidRPr="00EE7F48">
              <w:t xml:space="preserve">€ </w:t>
            </w:r>
            <w:r w:rsidR="00303D37" w:rsidRPr="00EE7F48">
              <w:t>8</w:t>
            </w:r>
            <w:r w:rsidR="004C58CC">
              <w:t>9</w:t>
            </w:r>
            <w:r w:rsidR="00303D37" w:rsidRPr="00EE7F48">
              <w:t>0,00</w:t>
            </w:r>
          </w:p>
        </w:tc>
      </w:tr>
      <w:tr w:rsidR="00670058" w:rsidRPr="00080C1C" w14:paraId="1F100D73" w14:textId="77777777" w:rsidTr="00B907F1">
        <w:trPr>
          <w:gridBefore w:val="1"/>
          <w:wBefore w:w="69" w:type="pct"/>
          <w:trHeight w:val="680"/>
        </w:trPr>
        <w:tc>
          <w:tcPr>
            <w:tcW w:w="1475" w:type="pct"/>
            <w:vAlign w:val="center"/>
          </w:tcPr>
          <w:p w14:paraId="44D7A3C2" w14:textId="5991DB3C" w:rsidR="00670058" w:rsidRPr="00EE7F48" w:rsidRDefault="00562E11" w:rsidP="00EE7F48">
            <w:r>
              <w:t xml:space="preserve">  </w:t>
            </w:r>
            <w:r w:rsidR="007937AA" w:rsidRPr="00EE7F48">
              <w:t>20:00</w:t>
            </w:r>
            <w:r w:rsidR="00EE7F48">
              <w:t xml:space="preserve"> </w:t>
            </w:r>
            <w:r w:rsidR="007937AA" w:rsidRPr="00EE7F48">
              <w:t>-</w:t>
            </w:r>
            <w:r w:rsidR="00EE7F48">
              <w:t xml:space="preserve"> </w:t>
            </w:r>
            <w:r w:rsidR="007937AA" w:rsidRPr="00EE7F48">
              <w:t>21:00</w:t>
            </w:r>
          </w:p>
        </w:tc>
        <w:tc>
          <w:tcPr>
            <w:tcW w:w="2699" w:type="pct"/>
            <w:vAlign w:val="center"/>
          </w:tcPr>
          <w:p w14:paraId="1FB2305B" w14:textId="1A35523C" w:rsidR="00670058" w:rsidRPr="00EE7F48" w:rsidRDefault="00562E11" w:rsidP="00EE7F48">
            <w:r>
              <w:t xml:space="preserve"> </w:t>
            </w:r>
            <w:r w:rsidR="007937AA" w:rsidRPr="00EE7F48">
              <w:t xml:space="preserve">Montag – Donnerstag </w:t>
            </w:r>
            <w:r w:rsidR="001B3CDF" w:rsidRPr="00EE7F48">
              <w:t xml:space="preserve">  </w:t>
            </w:r>
            <w:r w:rsidR="00EE7F48" w:rsidRPr="00EE7F48">
              <w:t xml:space="preserve">   </w:t>
            </w:r>
            <w:r w:rsidR="00EE7F48">
              <w:t xml:space="preserve">          </w:t>
            </w:r>
            <w:r w:rsidR="007937AA" w:rsidRPr="00F302FC">
              <w:rPr>
                <w:highlight w:val="yellow"/>
              </w:rPr>
              <w:t xml:space="preserve">€ </w:t>
            </w:r>
            <w:r w:rsidR="004C58CC">
              <w:rPr>
                <w:highlight w:val="yellow"/>
              </w:rPr>
              <w:t>30</w:t>
            </w:r>
            <w:r w:rsidR="007937AA" w:rsidRPr="00F302FC">
              <w:rPr>
                <w:highlight w:val="yellow"/>
              </w:rPr>
              <w:t>,00</w:t>
            </w:r>
          </w:p>
        </w:tc>
        <w:tc>
          <w:tcPr>
            <w:tcW w:w="757" w:type="pct"/>
            <w:vAlign w:val="center"/>
          </w:tcPr>
          <w:p w14:paraId="11F5D599" w14:textId="4D88915B" w:rsidR="00670058" w:rsidRPr="00EE7F48" w:rsidRDefault="00303D37" w:rsidP="00EE7F48">
            <w:pPr>
              <w:spacing w:before="120"/>
              <w:jc w:val="center"/>
            </w:pPr>
            <w:r w:rsidRPr="00EE7F48">
              <w:t xml:space="preserve">€ </w:t>
            </w:r>
            <w:r w:rsidR="006E039B" w:rsidRPr="00EE7F48">
              <w:t>7</w:t>
            </w:r>
            <w:r w:rsidR="004C58CC">
              <w:t>6</w:t>
            </w:r>
            <w:r w:rsidR="003A10E7" w:rsidRPr="00EE7F48">
              <w:t>0</w:t>
            </w:r>
            <w:r w:rsidR="006E039B" w:rsidRPr="00EE7F48">
              <w:t>,00</w:t>
            </w:r>
          </w:p>
        </w:tc>
      </w:tr>
      <w:tr w:rsidR="00670058" w:rsidRPr="00080C1C" w14:paraId="0E19E609" w14:textId="77777777" w:rsidTr="00B907F1">
        <w:trPr>
          <w:gridBefore w:val="1"/>
          <w:wBefore w:w="69" w:type="pct"/>
          <w:trHeight w:val="680"/>
        </w:trPr>
        <w:tc>
          <w:tcPr>
            <w:tcW w:w="1475" w:type="pct"/>
            <w:vAlign w:val="center"/>
          </w:tcPr>
          <w:p w14:paraId="45E0B777" w14:textId="19BBEFA9" w:rsidR="00670058" w:rsidRPr="00EE7F48" w:rsidRDefault="00562E11" w:rsidP="00EE7F48">
            <w:r>
              <w:t xml:space="preserve">  </w:t>
            </w:r>
            <w:r w:rsidR="007937AA" w:rsidRPr="00EE7F48">
              <w:t>21:00</w:t>
            </w:r>
            <w:r w:rsidR="00EE7F48">
              <w:t xml:space="preserve"> </w:t>
            </w:r>
            <w:r w:rsidR="007937AA" w:rsidRPr="00EE7F48">
              <w:t>-</w:t>
            </w:r>
            <w:r w:rsidR="00EE7F48">
              <w:t xml:space="preserve"> </w:t>
            </w:r>
            <w:r w:rsidR="007937AA" w:rsidRPr="00EE7F48">
              <w:t>23:00</w:t>
            </w:r>
          </w:p>
        </w:tc>
        <w:tc>
          <w:tcPr>
            <w:tcW w:w="2699" w:type="pct"/>
            <w:vAlign w:val="center"/>
          </w:tcPr>
          <w:p w14:paraId="58EB1D08" w14:textId="2FAC1E15" w:rsidR="00670058" w:rsidRPr="00EE7F48" w:rsidRDefault="00562E11" w:rsidP="00EE7F48">
            <w:r>
              <w:t xml:space="preserve"> </w:t>
            </w:r>
            <w:r w:rsidR="007937AA" w:rsidRPr="00EE7F48">
              <w:t xml:space="preserve">Montag – Donnerstag </w:t>
            </w:r>
            <w:r w:rsidR="001B3CDF" w:rsidRPr="00EE7F48">
              <w:t xml:space="preserve">  </w:t>
            </w:r>
            <w:r w:rsidR="00EE7F48" w:rsidRPr="00EE7F48">
              <w:t xml:space="preserve">   </w:t>
            </w:r>
            <w:r w:rsidR="00EE7F48">
              <w:t xml:space="preserve">          </w:t>
            </w:r>
            <w:r w:rsidR="007937AA" w:rsidRPr="00F302FC">
              <w:rPr>
                <w:highlight w:val="yellow"/>
              </w:rPr>
              <w:t>€ 2</w:t>
            </w:r>
            <w:r w:rsidR="001C5AA1">
              <w:rPr>
                <w:highlight w:val="yellow"/>
              </w:rPr>
              <w:t>4</w:t>
            </w:r>
            <w:r w:rsidR="007937AA" w:rsidRPr="00F302FC">
              <w:rPr>
                <w:highlight w:val="yellow"/>
              </w:rPr>
              <w:t>,00</w:t>
            </w:r>
          </w:p>
        </w:tc>
        <w:tc>
          <w:tcPr>
            <w:tcW w:w="757" w:type="pct"/>
            <w:vAlign w:val="center"/>
          </w:tcPr>
          <w:p w14:paraId="4EC59CB7" w14:textId="6EF72E05" w:rsidR="00670058" w:rsidRPr="00EE7F48" w:rsidRDefault="003A10E7" w:rsidP="00EE7F48">
            <w:pPr>
              <w:spacing w:before="120"/>
              <w:jc w:val="center"/>
            </w:pPr>
            <w:r w:rsidRPr="00EE7F48">
              <w:t xml:space="preserve">€ </w:t>
            </w:r>
            <w:r w:rsidR="001C5AA1">
              <w:t>61</w:t>
            </w:r>
            <w:r w:rsidRPr="00EE7F48">
              <w:t>0,00</w:t>
            </w:r>
          </w:p>
        </w:tc>
      </w:tr>
      <w:tr w:rsidR="00670058" w:rsidRPr="00080C1C" w14:paraId="78382920" w14:textId="77777777" w:rsidTr="00B907F1">
        <w:trPr>
          <w:gridBefore w:val="1"/>
          <w:wBefore w:w="69" w:type="pct"/>
          <w:trHeight w:val="680"/>
        </w:trPr>
        <w:tc>
          <w:tcPr>
            <w:tcW w:w="1475" w:type="pct"/>
            <w:vAlign w:val="center"/>
          </w:tcPr>
          <w:p w14:paraId="129A9AAC" w14:textId="65FA629B" w:rsidR="00670058" w:rsidRPr="00EE7F48" w:rsidRDefault="00562E11" w:rsidP="00EE7F48">
            <w:r>
              <w:t xml:space="preserve">  </w:t>
            </w:r>
            <w:r w:rsidR="007937AA" w:rsidRPr="00EE7F48">
              <w:t>08:00</w:t>
            </w:r>
            <w:r w:rsidR="00EE7F48">
              <w:t xml:space="preserve"> </w:t>
            </w:r>
            <w:r w:rsidR="007937AA" w:rsidRPr="00EE7F48">
              <w:t>-</w:t>
            </w:r>
            <w:r w:rsidR="00EE7F48">
              <w:t xml:space="preserve"> </w:t>
            </w:r>
            <w:r w:rsidR="007937AA" w:rsidRPr="00EE7F48">
              <w:t>14:00</w:t>
            </w:r>
          </w:p>
        </w:tc>
        <w:tc>
          <w:tcPr>
            <w:tcW w:w="2699" w:type="pct"/>
            <w:vAlign w:val="center"/>
          </w:tcPr>
          <w:p w14:paraId="502C8330" w14:textId="0C36905D" w:rsidR="00670058" w:rsidRPr="00EE7F48" w:rsidRDefault="00562E11" w:rsidP="00EE7F48">
            <w:r>
              <w:t xml:space="preserve"> </w:t>
            </w:r>
            <w:r w:rsidR="007937AA" w:rsidRPr="00EE7F48">
              <w:t xml:space="preserve">Freitag </w:t>
            </w:r>
            <w:r w:rsidR="001B3CDF" w:rsidRPr="00EE7F48">
              <w:t xml:space="preserve">                          </w:t>
            </w:r>
            <w:r w:rsidR="007047A2" w:rsidRPr="00EE7F48">
              <w:t xml:space="preserve">   </w:t>
            </w:r>
            <w:r w:rsidR="00EE7F48" w:rsidRPr="00EE7F48">
              <w:t xml:space="preserve">   </w:t>
            </w:r>
            <w:r w:rsidR="00EE7F48">
              <w:t xml:space="preserve">          </w:t>
            </w:r>
            <w:r w:rsidR="007937AA" w:rsidRPr="00F302FC">
              <w:rPr>
                <w:highlight w:val="yellow"/>
              </w:rPr>
              <w:t xml:space="preserve">€ </w:t>
            </w:r>
            <w:r w:rsidR="00886102">
              <w:rPr>
                <w:highlight w:val="yellow"/>
              </w:rPr>
              <w:t>26</w:t>
            </w:r>
            <w:r w:rsidR="007937AA" w:rsidRPr="00F302FC">
              <w:rPr>
                <w:highlight w:val="yellow"/>
              </w:rPr>
              <w:t>,00</w:t>
            </w:r>
          </w:p>
        </w:tc>
        <w:tc>
          <w:tcPr>
            <w:tcW w:w="757" w:type="pct"/>
            <w:vAlign w:val="center"/>
          </w:tcPr>
          <w:p w14:paraId="56B1A5F2" w14:textId="20EB6208" w:rsidR="00670058" w:rsidRPr="00EE7F48" w:rsidRDefault="003A10E7" w:rsidP="00EE7F48">
            <w:pPr>
              <w:spacing w:before="120"/>
              <w:jc w:val="center"/>
            </w:pPr>
            <w:r w:rsidRPr="00EE7F48">
              <w:t xml:space="preserve">€ </w:t>
            </w:r>
            <w:r w:rsidR="00E60F6C">
              <w:t>630</w:t>
            </w:r>
            <w:r w:rsidR="007939D4" w:rsidRPr="00EE7F48">
              <w:t>,00</w:t>
            </w:r>
          </w:p>
        </w:tc>
      </w:tr>
      <w:tr w:rsidR="00670058" w:rsidRPr="00080C1C" w14:paraId="1E5CF6EF" w14:textId="77777777" w:rsidTr="00B907F1">
        <w:trPr>
          <w:gridBefore w:val="1"/>
          <w:wBefore w:w="69" w:type="pct"/>
          <w:trHeight w:val="680"/>
        </w:trPr>
        <w:tc>
          <w:tcPr>
            <w:tcW w:w="1475" w:type="pct"/>
            <w:vAlign w:val="center"/>
          </w:tcPr>
          <w:p w14:paraId="1D8EA644" w14:textId="612FBEC3" w:rsidR="00670058" w:rsidRPr="00EE7F48" w:rsidRDefault="00562E11" w:rsidP="00EE7F48">
            <w:r>
              <w:t xml:space="preserve">  </w:t>
            </w:r>
            <w:r w:rsidR="007937AA" w:rsidRPr="00EE7F48">
              <w:t>14:00</w:t>
            </w:r>
            <w:r w:rsidR="00EE7F48">
              <w:t xml:space="preserve"> </w:t>
            </w:r>
            <w:r w:rsidR="007937AA" w:rsidRPr="00EE7F48">
              <w:t>-</w:t>
            </w:r>
            <w:r w:rsidR="00EE7F48">
              <w:t xml:space="preserve"> </w:t>
            </w:r>
            <w:r w:rsidR="007937AA" w:rsidRPr="00EE7F48">
              <w:t>20:00</w:t>
            </w:r>
          </w:p>
        </w:tc>
        <w:tc>
          <w:tcPr>
            <w:tcW w:w="2699" w:type="pct"/>
            <w:vAlign w:val="center"/>
          </w:tcPr>
          <w:p w14:paraId="048D3914" w14:textId="3795DD95" w:rsidR="00670058" w:rsidRPr="00EE7F48" w:rsidRDefault="00562E11" w:rsidP="00EE7F48">
            <w:r>
              <w:t xml:space="preserve"> </w:t>
            </w:r>
            <w:r w:rsidR="007937AA" w:rsidRPr="00EE7F48">
              <w:t xml:space="preserve">Freitag </w:t>
            </w:r>
            <w:r w:rsidR="001B3CDF" w:rsidRPr="00EE7F48">
              <w:t xml:space="preserve">                          </w:t>
            </w:r>
            <w:r w:rsidR="007047A2" w:rsidRPr="00EE7F48">
              <w:t xml:space="preserve">   </w:t>
            </w:r>
            <w:r w:rsidR="00EE7F48">
              <w:t xml:space="preserve">             </w:t>
            </w:r>
            <w:r w:rsidR="007937AA" w:rsidRPr="00F302FC">
              <w:rPr>
                <w:highlight w:val="yellow"/>
              </w:rPr>
              <w:t>€ 3</w:t>
            </w:r>
            <w:r w:rsidR="00886102">
              <w:rPr>
                <w:highlight w:val="yellow"/>
              </w:rPr>
              <w:t>2</w:t>
            </w:r>
            <w:r w:rsidR="007937AA" w:rsidRPr="00F302FC">
              <w:rPr>
                <w:highlight w:val="yellow"/>
              </w:rPr>
              <w:t>,00</w:t>
            </w:r>
          </w:p>
        </w:tc>
        <w:tc>
          <w:tcPr>
            <w:tcW w:w="757" w:type="pct"/>
            <w:vAlign w:val="center"/>
          </w:tcPr>
          <w:p w14:paraId="38D3547C" w14:textId="1050F7E0" w:rsidR="00670058" w:rsidRPr="00EE7F48" w:rsidRDefault="007939D4" w:rsidP="00EE7F48">
            <w:pPr>
              <w:spacing w:before="120"/>
              <w:jc w:val="center"/>
            </w:pPr>
            <w:r w:rsidRPr="00EE7F48">
              <w:t xml:space="preserve">€ </w:t>
            </w:r>
            <w:r w:rsidR="00E60F6C">
              <w:t>830</w:t>
            </w:r>
            <w:r w:rsidRPr="00EE7F48">
              <w:t>,00</w:t>
            </w:r>
          </w:p>
        </w:tc>
      </w:tr>
      <w:tr w:rsidR="00670058" w:rsidRPr="00080C1C" w14:paraId="4BC03CD1" w14:textId="77777777" w:rsidTr="00B907F1">
        <w:trPr>
          <w:gridBefore w:val="1"/>
          <w:wBefore w:w="69" w:type="pct"/>
          <w:trHeight w:val="680"/>
        </w:trPr>
        <w:tc>
          <w:tcPr>
            <w:tcW w:w="1475" w:type="pct"/>
            <w:vAlign w:val="center"/>
          </w:tcPr>
          <w:p w14:paraId="6F79F927" w14:textId="091F8E67" w:rsidR="00670058" w:rsidRPr="00EE7F48" w:rsidRDefault="00562E11" w:rsidP="00EE7F48">
            <w:r>
              <w:t xml:space="preserve">  </w:t>
            </w:r>
            <w:r w:rsidR="007937AA" w:rsidRPr="00EE7F48">
              <w:t>20:00</w:t>
            </w:r>
            <w:r w:rsidR="00EE7F48">
              <w:t xml:space="preserve"> </w:t>
            </w:r>
            <w:r w:rsidR="007937AA" w:rsidRPr="00EE7F48">
              <w:t>-</w:t>
            </w:r>
            <w:r w:rsidR="00EE7F48">
              <w:t xml:space="preserve"> </w:t>
            </w:r>
            <w:r w:rsidR="007937AA" w:rsidRPr="00EE7F48">
              <w:t>23:00</w:t>
            </w:r>
          </w:p>
        </w:tc>
        <w:tc>
          <w:tcPr>
            <w:tcW w:w="2699" w:type="pct"/>
            <w:vAlign w:val="center"/>
          </w:tcPr>
          <w:p w14:paraId="35582E33" w14:textId="15A7F4BF" w:rsidR="00670058" w:rsidRPr="00EE7F48" w:rsidRDefault="00562E11" w:rsidP="00EE7F48">
            <w:r>
              <w:t xml:space="preserve"> </w:t>
            </w:r>
            <w:r w:rsidR="007937AA" w:rsidRPr="00EE7F48">
              <w:t xml:space="preserve">Freitag </w:t>
            </w:r>
            <w:r w:rsidR="00613412" w:rsidRPr="00EE7F48">
              <w:t xml:space="preserve">                          </w:t>
            </w:r>
            <w:r w:rsidR="007047A2" w:rsidRPr="00EE7F48">
              <w:t xml:space="preserve">   </w:t>
            </w:r>
            <w:r w:rsidR="00EE7F48">
              <w:t xml:space="preserve">             </w:t>
            </w:r>
            <w:r w:rsidR="007937AA" w:rsidRPr="00F302FC">
              <w:rPr>
                <w:highlight w:val="yellow"/>
              </w:rPr>
              <w:t xml:space="preserve">€ </w:t>
            </w:r>
            <w:r w:rsidR="007B4FD0">
              <w:rPr>
                <w:highlight w:val="yellow"/>
              </w:rPr>
              <w:t>30</w:t>
            </w:r>
            <w:r w:rsidR="007937AA" w:rsidRPr="00F302FC">
              <w:rPr>
                <w:highlight w:val="yellow"/>
              </w:rPr>
              <w:t>,00</w:t>
            </w:r>
          </w:p>
        </w:tc>
        <w:tc>
          <w:tcPr>
            <w:tcW w:w="757" w:type="pct"/>
            <w:vAlign w:val="center"/>
          </w:tcPr>
          <w:p w14:paraId="12F13D10" w14:textId="3AAA6138" w:rsidR="00670058" w:rsidRPr="00EE7F48" w:rsidRDefault="007939D4" w:rsidP="00EE7F48">
            <w:pPr>
              <w:spacing w:before="120"/>
              <w:jc w:val="center"/>
            </w:pPr>
            <w:r w:rsidRPr="00EE7F48">
              <w:t xml:space="preserve">€ </w:t>
            </w:r>
            <w:r w:rsidR="001E2C81" w:rsidRPr="00EE7F48">
              <w:t>7</w:t>
            </w:r>
            <w:r w:rsidR="00E60F6C">
              <w:t>6</w:t>
            </w:r>
            <w:r w:rsidR="001E2C81" w:rsidRPr="00EE7F48">
              <w:t>0,00</w:t>
            </w:r>
          </w:p>
        </w:tc>
      </w:tr>
      <w:tr w:rsidR="00670058" w:rsidRPr="00080C1C" w14:paraId="4D58C92D" w14:textId="77777777" w:rsidTr="00B907F1">
        <w:trPr>
          <w:gridBefore w:val="1"/>
          <w:wBefore w:w="69" w:type="pct"/>
          <w:trHeight w:val="680"/>
        </w:trPr>
        <w:tc>
          <w:tcPr>
            <w:tcW w:w="1475" w:type="pct"/>
            <w:vAlign w:val="center"/>
          </w:tcPr>
          <w:p w14:paraId="28EA0BFF" w14:textId="08D67D74" w:rsidR="00670058" w:rsidRPr="00EE7F48" w:rsidRDefault="00562E11" w:rsidP="00EE7F48">
            <w:r>
              <w:t xml:space="preserve">  </w:t>
            </w:r>
            <w:r w:rsidR="007937AA" w:rsidRPr="00EE7F48">
              <w:t>08:00</w:t>
            </w:r>
            <w:r w:rsidR="00EE7F48">
              <w:t xml:space="preserve"> </w:t>
            </w:r>
            <w:r w:rsidR="007937AA" w:rsidRPr="00EE7F48">
              <w:t>-</w:t>
            </w:r>
            <w:r w:rsidR="00EE7F48">
              <w:t xml:space="preserve"> </w:t>
            </w:r>
            <w:r w:rsidR="007937AA" w:rsidRPr="00EE7F48">
              <w:t>23:00</w:t>
            </w:r>
          </w:p>
        </w:tc>
        <w:tc>
          <w:tcPr>
            <w:tcW w:w="2699" w:type="pct"/>
            <w:vAlign w:val="center"/>
          </w:tcPr>
          <w:p w14:paraId="35DB08F5" w14:textId="574CF1E6" w:rsidR="00670058" w:rsidRPr="00EE7F48" w:rsidRDefault="00562E11" w:rsidP="00EE7F48">
            <w:r>
              <w:t xml:space="preserve"> </w:t>
            </w:r>
            <w:r w:rsidR="007937AA" w:rsidRPr="00EE7F48">
              <w:t xml:space="preserve">Samstag/Sonntag </w:t>
            </w:r>
            <w:r w:rsidR="00613412" w:rsidRPr="00EE7F48">
              <w:t xml:space="preserve">       </w:t>
            </w:r>
            <w:r w:rsidR="007047A2" w:rsidRPr="00EE7F48">
              <w:t xml:space="preserve">   </w:t>
            </w:r>
            <w:r w:rsidR="00EE7F48">
              <w:t xml:space="preserve">             </w:t>
            </w:r>
            <w:r w:rsidR="007937AA" w:rsidRPr="00F302FC">
              <w:rPr>
                <w:highlight w:val="yellow"/>
              </w:rPr>
              <w:t xml:space="preserve">€ </w:t>
            </w:r>
            <w:r w:rsidR="007B4FD0">
              <w:rPr>
                <w:highlight w:val="yellow"/>
              </w:rPr>
              <w:t>30</w:t>
            </w:r>
            <w:r w:rsidR="007937AA" w:rsidRPr="00F302FC">
              <w:rPr>
                <w:highlight w:val="yellow"/>
              </w:rPr>
              <w:t>,00</w:t>
            </w:r>
          </w:p>
        </w:tc>
        <w:tc>
          <w:tcPr>
            <w:tcW w:w="757" w:type="pct"/>
            <w:vAlign w:val="center"/>
          </w:tcPr>
          <w:p w14:paraId="2EF3783F" w14:textId="4EADCAEA" w:rsidR="00670058" w:rsidRPr="00EE7F48" w:rsidRDefault="001E2C81" w:rsidP="00EE7F48">
            <w:pPr>
              <w:jc w:val="center"/>
            </w:pPr>
            <w:r w:rsidRPr="00EE7F48">
              <w:t>€ 7</w:t>
            </w:r>
            <w:r w:rsidR="00E60F6C">
              <w:t>6</w:t>
            </w:r>
            <w:r w:rsidRPr="00EE7F48">
              <w:t>0,00</w:t>
            </w:r>
          </w:p>
        </w:tc>
      </w:tr>
    </w:tbl>
    <w:p w14:paraId="183863B2" w14:textId="77777777" w:rsidR="003816AB" w:rsidRDefault="003816AB" w:rsidP="00E677FE">
      <w:pPr>
        <w:spacing w:after="0"/>
        <w:rPr>
          <w:sz w:val="20"/>
          <w:szCs w:val="20"/>
        </w:rPr>
      </w:pPr>
    </w:p>
    <w:p w14:paraId="50A10C26" w14:textId="77777777" w:rsidR="00C506AE" w:rsidRDefault="00C506AE" w:rsidP="00E677FE">
      <w:pPr>
        <w:spacing w:after="0"/>
        <w:rPr>
          <w:sz w:val="20"/>
          <w:szCs w:val="20"/>
        </w:rPr>
      </w:pPr>
    </w:p>
    <w:p w14:paraId="0244E4F7" w14:textId="77777777" w:rsidR="00CC50A5" w:rsidRDefault="00CC50A5" w:rsidP="00E677FE">
      <w:pPr>
        <w:spacing w:after="0"/>
        <w:rPr>
          <w:sz w:val="20"/>
          <w:szCs w:val="20"/>
        </w:rPr>
      </w:pPr>
    </w:p>
    <w:p w14:paraId="5AE66A32" w14:textId="77777777" w:rsidR="00C506AE" w:rsidRDefault="00C506AE" w:rsidP="00E677FE">
      <w:pPr>
        <w:spacing w:after="0"/>
        <w:rPr>
          <w:sz w:val="20"/>
          <w:szCs w:val="20"/>
        </w:rPr>
      </w:pPr>
    </w:p>
    <w:p w14:paraId="6231DAA6" w14:textId="1FED4817" w:rsidR="00E60F6C" w:rsidRPr="000277DD" w:rsidRDefault="001D1F5F" w:rsidP="00EE7F48">
      <w:pPr>
        <w:spacing w:after="0"/>
        <w:rPr>
          <w:sz w:val="26"/>
          <w:szCs w:val="26"/>
          <w:lang w:bidi="de-DE"/>
        </w:rPr>
      </w:pPr>
      <w:r>
        <w:rPr>
          <w:sz w:val="26"/>
          <w:szCs w:val="26"/>
          <w:lang w:bidi="de-DE"/>
        </w:rPr>
        <w:t xml:space="preserve">Anmeldeformular für </w:t>
      </w:r>
      <w:r w:rsidR="00C506AE">
        <w:rPr>
          <w:sz w:val="26"/>
          <w:szCs w:val="26"/>
          <w:lang w:bidi="de-DE"/>
        </w:rPr>
        <w:t>Abos</w:t>
      </w:r>
      <w:r>
        <w:rPr>
          <w:sz w:val="26"/>
          <w:szCs w:val="26"/>
          <w:lang w:bidi="de-DE"/>
        </w:rPr>
        <w:t xml:space="preserve"> findest du </w:t>
      </w:r>
      <w:r w:rsidR="00A61205">
        <w:rPr>
          <w:sz w:val="26"/>
          <w:szCs w:val="26"/>
          <w:lang w:bidi="de-DE"/>
        </w:rPr>
        <w:t xml:space="preserve">auf unserer Homepage </w:t>
      </w:r>
      <w:r w:rsidR="00C506AE" w:rsidRPr="00C506AE">
        <w:rPr>
          <w:sz w:val="26"/>
          <w:szCs w:val="26"/>
          <w:lang w:bidi="de-DE"/>
        </w:rPr>
        <w:t>www.tenniscamp-bergheim.com</w:t>
      </w:r>
      <w:r w:rsidR="00C506AE">
        <w:rPr>
          <w:sz w:val="26"/>
          <w:szCs w:val="26"/>
          <w:lang w:bidi="de-DE"/>
        </w:rPr>
        <w:t>.</w:t>
      </w:r>
    </w:p>
    <w:p w14:paraId="3D735CF6" w14:textId="36083B6B" w:rsidR="00EE7F48" w:rsidRPr="000277DD" w:rsidRDefault="001C1839" w:rsidP="001C1839">
      <w:pPr>
        <w:tabs>
          <w:tab w:val="left" w:pos="1488"/>
        </w:tabs>
        <w:rPr>
          <w:sz w:val="26"/>
          <w:szCs w:val="26"/>
          <w:lang w:bidi="de-DE"/>
        </w:rPr>
      </w:pPr>
      <w:r w:rsidRPr="000277DD">
        <w:rPr>
          <w:sz w:val="26"/>
          <w:szCs w:val="26"/>
          <w:lang w:bidi="de-DE"/>
        </w:rPr>
        <w:tab/>
      </w:r>
    </w:p>
    <w:sectPr w:rsidR="00EE7F48" w:rsidRPr="000277DD" w:rsidSect="00EE7F48">
      <w:headerReference w:type="default" r:id="rId10"/>
      <w:footerReference w:type="default" r:id="rId11"/>
      <w:pgSz w:w="12240" w:h="15840"/>
      <w:pgMar w:top="1440" w:right="1080" w:bottom="1440" w:left="1080" w:header="340" w:footer="34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F61F4" w14:textId="77777777" w:rsidR="00F749C5" w:rsidRDefault="00F749C5" w:rsidP="00650259">
      <w:pPr>
        <w:spacing w:after="0" w:line="240" w:lineRule="auto"/>
      </w:pPr>
      <w:r>
        <w:separator/>
      </w:r>
    </w:p>
  </w:endnote>
  <w:endnote w:type="continuationSeparator" w:id="0">
    <w:p w14:paraId="6824D074" w14:textId="77777777" w:rsidR="00F749C5" w:rsidRDefault="00F749C5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FD79666-52A0-4E11-90A6-9B716E8A5BC8}"/>
    <w:embedBold r:id="rId2" w:fontKey="{953BEF75-5BA5-41F8-89F3-0A516ACD724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1EC3F69-6AA1-4C10-BAA9-3730A4C40873}"/>
    <w:embedBold r:id="rId4" w:fontKey="{B356AB5D-90F6-4424-A4D5-D7F93AE47CD2}"/>
    <w:embedItalic r:id="rId5" w:fontKey="{32FB55E1-402E-4C33-A940-085C1560ADE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DFBCA47-DFE2-4A2B-ABC7-F19541CBF8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5670"/>
      <w:gridCol w:w="3680"/>
    </w:tblGrid>
    <w:tr w:rsidR="0073326A" w:rsidRPr="0073326A" w14:paraId="5CEDD699" w14:textId="77777777" w:rsidTr="00542D26">
      <w:tc>
        <w:tcPr>
          <w:tcW w:w="5670" w:type="dxa"/>
          <w:vAlign w:val="center"/>
        </w:tcPr>
        <w:p w14:paraId="7DE2F847" w14:textId="407C734A" w:rsidR="0073326A" w:rsidRPr="00EE7F48" w:rsidRDefault="002C4417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18"/>
            </w:rPr>
          </w:pPr>
          <w:r w:rsidRPr="00EE7F48">
            <w:rPr>
              <w:sz w:val="18"/>
              <w:szCs w:val="18"/>
            </w:rPr>
            <w:t>Info</w:t>
          </w:r>
          <w:r w:rsidR="001C1839">
            <w:rPr>
              <w:sz w:val="18"/>
              <w:szCs w:val="18"/>
            </w:rPr>
            <w:t xml:space="preserve"> für </w:t>
          </w:r>
          <w:r w:rsidR="00CA68A2">
            <w:rPr>
              <w:sz w:val="18"/>
              <w:szCs w:val="18"/>
            </w:rPr>
            <w:t>Winter-Abos: Thomas Iser</w:t>
          </w:r>
        </w:p>
        <w:p w14:paraId="2F69340F" w14:textId="1CB0583A" w:rsidR="00ED2C2B" w:rsidRPr="00EE7F48" w:rsidRDefault="00ED2C2B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18"/>
            </w:rPr>
          </w:pPr>
          <w:r w:rsidRPr="00EE7F48">
            <w:rPr>
              <w:sz w:val="18"/>
              <w:szCs w:val="18"/>
            </w:rPr>
            <w:t xml:space="preserve">E-Mail: </w:t>
          </w:r>
          <w:hyperlink r:id="rId1" w:history="1">
            <w:r w:rsidR="00DF65CB" w:rsidRPr="00EE7F48">
              <w:rPr>
                <w:rStyle w:val="Hyperlink"/>
                <w:sz w:val="18"/>
                <w:szCs w:val="18"/>
              </w:rPr>
              <w:t>iser@tenniscamp-bergheim.com</w:t>
            </w:r>
          </w:hyperlink>
        </w:p>
        <w:p w14:paraId="1BE8E182" w14:textId="77777777" w:rsidR="00DF65CB" w:rsidRPr="00EE7F48" w:rsidRDefault="00D46D08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18"/>
            </w:rPr>
          </w:pPr>
          <w:r w:rsidRPr="00EE7F48">
            <w:rPr>
              <w:sz w:val="18"/>
              <w:szCs w:val="18"/>
            </w:rPr>
            <w:t>SMS: 0650-4531005</w:t>
          </w:r>
        </w:p>
        <w:p w14:paraId="7CB4A63D" w14:textId="1820482F" w:rsidR="00D46D08" w:rsidRPr="00EE7F48" w:rsidRDefault="00D46D08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18"/>
            </w:rPr>
          </w:pPr>
          <w:r w:rsidRPr="00EE7F48">
            <w:rPr>
              <w:sz w:val="18"/>
              <w:szCs w:val="18"/>
            </w:rPr>
            <w:t xml:space="preserve">Änderungen und Irrtümer </w:t>
          </w:r>
          <w:r w:rsidR="00045547" w:rsidRPr="00EE7F48">
            <w:rPr>
              <w:sz w:val="18"/>
              <w:szCs w:val="18"/>
            </w:rPr>
            <w:t>vorbehalten</w:t>
          </w:r>
        </w:p>
      </w:tc>
      <w:tc>
        <w:tcPr>
          <w:tcW w:w="3680" w:type="dxa"/>
          <w:vAlign w:val="center"/>
        </w:tcPr>
        <w:p w14:paraId="395A6BFF" w14:textId="297DFC9E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2B4E97EE" w14:textId="77777777" w:rsidR="0073326A" w:rsidRDefault="0073326A" w:rsidP="0073326A">
    <w:pPr>
      <w:pStyle w:val="KeinLeerraum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04C43" w14:textId="77777777" w:rsidR="00F749C5" w:rsidRDefault="00F749C5" w:rsidP="00650259">
      <w:pPr>
        <w:spacing w:after="0" w:line="240" w:lineRule="auto"/>
      </w:pPr>
      <w:r>
        <w:separator/>
      </w:r>
    </w:p>
  </w:footnote>
  <w:footnote w:type="continuationSeparator" w:id="0">
    <w:p w14:paraId="44BEBD1C" w14:textId="77777777" w:rsidR="00F749C5" w:rsidRDefault="00F749C5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766F3" w14:textId="58F5D13D" w:rsidR="00EE7F48" w:rsidRDefault="00EE7F48">
    <w:pPr>
      <w:pStyle w:val="Kopfzeile"/>
    </w:pPr>
    <w:r>
      <w:drawing>
        <wp:anchor distT="0" distB="0" distL="114300" distR="114300" simplePos="0" relativeHeight="251658240" behindDoc="0" locked="0" layoutInCell="1" allowOverlap="1" wp14:anchorId="6968FB2E" wp14:editId="095B573A">
          <wp:simplePos x="0" y="0"/>
          <wp:positionH relativeFrom="margin">
            <wp:posOffset>1993900</wp:posOffset>
          </wp:positionH>
          <wp:positionV relativeFrom="margin">
            <wp:posOffset>-774700</wp:posOffset>
          </wp:positionV>
          <wp:extent cx="2413000" cy="965200"/>
          <wp:effectExtent l="0" t="0" r="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000" cy="965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78849523">
    <w:abstractNumId w:val="11"/>
  </w:num>
  <w:num w:numId="2" w16cid:durableId="1772626317">
    <w:abstractNumId w:val="7"/>
  </w:num>
  <w:num w:numId="3" w16cid:durableId="470876421">
    <w:abstractNumId w:val="15"/>
  </w:num>
  <w:num w:numId="4" w16cid:durableId="430013347">
    <w:abstractNumId w:val="12"/>
  </w:num>
  <w:num w:numId="5" w16cid:durableId="1304700169">
    <w:abstractNumId w:val="13"/>
  </w:num>
  <w:num w:numId="6" w16cid:durableId="888229941">
    <w:abstractNumId w:val="19"/>
  </w:num>
  <w:num w:numId="7" w16cid:durableId="197400751">
    <w:abstractNumId w:val="6"/>
  </w:num>
  <w:num w:numId="8" w16cid:durableId="984167550">
    <w:abstractNumId w:val="10"/>
  </w:num>
  <w:num w:numId="9" w16cid:durableId="1264189905">
    <w:abstractNumId w:val="17"/>
  </w:num>
  <w:num w:numId="10" w16cid:durableId="1659191160">
    <w:abstractNumId w:val="1"/>
  </w:num>
  <w:num w:numId="11" w16cid:durableId="4554068">
    <w:abstractNumId w:val="5"/>
  </w:num>
  <w:num w:numId="12" w16cid:durableId="917176909">
    <w:abstractNumId w:val="0"/>
  </w:num>
  <w:num w:numId="13" w16cid:durableId="1614365628">
    <w:abstractNumId w:val="2"/>
  </w:num>
  <w:num w:numId="14" w16cid:durableId="1638728942">
    <w:abstractNumId w:val="9"/>
  </w:num>
  <w:num w:numId="15" w16cid:durableId="1406681472">
    <w:abstractNumId w:val="8"/>
  </w:num>
  <w:num w:numId="16" w16cid:durableId="1095401156">
    <w:abstractNumId w:val="16"/>
  </w:num>
  <w:num w:numId="17" w16cid:durableId="2040541159">
    <w:abstractNumId w:val="3"/>
  </w:num>
  <w:num w:numId="18" w16cid:durableId="1908296469">
    <w:abstractNumId w:val="21"/>
  </w:num>
  <w:num w:numId="19" w16cid:durableId="1849514913">
    <w:abstractNumId w:val="18"/>
  </w:num>
  <w:num w:numId="20" w16cid:durableId="1654487051">
    <w:abstractNumId w:val="14"/>
  </w:num>
  <w:num w:numId="21" w16cid:durableId="1724519702">
    <w:abstractNumId w:val="20"/>
  </w:num>
  <w:num w:numId="22" w16cid:durableId="159805870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D3B"/>
    <w:rsid w:val="00020B44"/>
    <w:rsid w:val="000254EC"/>
    <w:rsid w:val="000277DD"/>
    <w:rsid w:val="000354B5"/>
    <w:rsid w:val="00045547"/>
    <w:rsid w:val="00052382"/>
    <w:rsid w:val="0006568A"/>
    <w:rsid w:val="000722D5"/>
    <w:rsid w:val="00076F0F"/>
    <w:rsid w:val="000802B1"/>
    <w:rsid w:val="00080C1C"/>
    <w:rsid w:val="00084253"/>
    <w:rsid w:val="000D1A89"/>
    <w:rsid w:val="000D1F49"/>
    <w:rsid w:val="000F7DCD"/>
    <w:rsid w:val="0012124C"/>
    <w:rsid w:val="001433EC"/>
    <w:rsid w:val="00157C3A"/>
    <w:rsid w:val="001727CA"/>
    <w:rsid w:val="0018776A"/>
    <w:rsid w:val="00196E15"/>
    <w:rsid w:val="001979D3"/>
    <w:rsid w:val="001B3CDF"/>
    <w:rsid w:val="001C1061"/>
    <w:rsid w:val="001C1839"/>
    <w:rsid w:val="001C5AA1"/>
    <w:rsid w:val="001D1F5F"/>
    <w:rsid w:val="001E2C81"/>
    <w:rsid w:val="001F0608"/>
    <w:rsid w:val="001F3388"/>
    <w:rsid w:val="002254C6"/>
    <w:rsid w:val="00252F3E"/>
    <w:rsid w:val="00257184"/>
    <w:rsid w:val="00280A7F"/>
    <w:rsid w:val="00290F5E"/>
    <w:rsid w:val="002A66C7"/>
    <w:rsid w:val="002C16BD"/>
    <w:rsid w:val="002C4417"/>
    <w:rsid w:val="002C56E6"/>
    <w:rsid w:val="002E54D7"/>
    <w:rsid w:val="002E5B69"/>
    <w:rsid w:val="00303D37"/>
    <w:rsid w:val="0032370F"/>
    <w:rsid w:val="00343DF9"/>
    <w:rsid w:val="00361E11"/>
    <w:rsid w:val="00375D3B"/>
    <w:rsid w:val="003816AB"/>
    <w:rsid w:val="003A10E7"/>
    <w:rsid w:val="003B4744"/>
    <w:rsid w:val="003F0847"/>
    <w:rsid w:val="003F55D9"/>
    <w:rsid w:val="0040090B"/>
    <w:rsid w:val="00431EC2"/>
    <w:rsid w:val="0046302A"/>
    <w:rsid w:val="0048698F"/>
    <w:rsid w:val="00487D2D"/>
    <w:rsid w:val="004A6202"/>
    <w:rsid w:val="004C3BF6"/>
    <w:rsid w:val="004C58CC"/>
    <w:rsid w:val="004D5D62"/>
    <w:rsid w:val="004E1435"/>
    <w:rsid w:val="004E613E"/>
    <w:rsid w:val="005112D0"/>
    <w:rsid w:val="005241EC"/>
    <w:rsid w:val="00542D26"/>
    <w:rsid w:val="00543BED"/>
    <w:rsid w:val="00562E11"/>
    <w:rsid w:val="0057408E"/>
    <w:rsid w:val="00577E06"/>
    <w:rsid w:val="005A3BF7"/>
    <w:rsid w:val="005D3210"/>
    <w:rsid w:val="005D6CC7"/>
    <w:rsid w:val="005D6FAC"/>
    <w:rsid w:val="005F2035"/>
    <w:rsid w:val="005F7990"/>
    <w:rsid w:val="0061305B"/>
    <w:rsid w:val="00613412"/>
    <w:rsid w:val="0063739C"/>
    <w:rsid w:val="00637426"/>
    <w:rsid w:val="0064037A"/>
    <w:rsid w:val="00650259"/>
    <w:rsid w:val="00651C81"/>
    <w:rsid w:val="00670058"/>
    <w:rsid w:val="006968D4"/>
    <w:rsid w:val="006E039B"/>
    <w:rsid w:val="006E62D8"/>
    <w:rsid w:val="006F08C5"/>
    <w:rsid w:val="007047A2"/>
    <w:rsid w:val="00713D1C"/>
    <w:rsid w:val="00732B16"/>
    <w:rsid w:val="0073326A"/>
    <w:rsid w:val="00770F25"/>
    <w:rsid w:val="00783869"/>
    <w:rsid w:val="007937AA"/>
    <w:rsid w:val="007939D4"/>
    <w:rsid w:val="007A35A8"/>
    <w:rsid w:val="007B0A85"/>
    <w:rsid w:val="007B4E1B"/>
    <w:rsid w:val="007B4FD0"/>
    <w:rsid w:val="007C6A52"/>
    <w:rsid w:val="007E54EE"/>
    <w:rsid w:val="00806FF3"/>
    <w:rsid w:val="0082043E"/>
    <w:rsid w:val="008507ED"/>
    <w:rsid w:val="00886102"/>
    <w:rsid w:val="008A1534"/>
    <w:rsid w:val="008B0C9E"/>
    <w:rsid w:val="008B6EB0"/>
    <w:rsid w:val="008D1594"/>
    <w:rsid w:val="008E203A"/>
    <w:rsid w:val="0091229C"/>
    <w:rsid w:val="00914E2B"/>
    <w:rsid w:val="009165BB"/>
    <w:rsid w:val="00940E73"/>
    <w:rsid w:val="00976D36"/>
    <w:rsid w:val="0098597D"/>
    <w:rsid w:val="009B0EFC"/>
    <w:rsid w:val="009F619A"/>
    <w:rsid w:val="009F6DDE"/>
    <w:rsid w:val="00A23302"/>
    <w:rsid w:val="00A370A8"/>
    <w:rsid w:val="00A379E7"/>
    <w:rsid w:val="00A51B9A"/>
    <w:rsid w:val="00A5542C"/>
    <w:rsid w:val="00A60442"/>
    <w:rsid w:val="00A61205"/>
    <w:rsid w:val="00A81C4C"/>
    <w:rsid w:val="00AB0BCC"/>
    <w:rsid w:val="00B160CA"/>
    <w:rsid w:val="00B16C29"/>
    <w:rsid w:val="00B17349"/>
    <w:rsid w:val="00B35EE3"/>
    <w:rsid w:val="00B466D8"/>
    <w:rsid w:val="00B50E3E"/>
    <w:rsid w:val="00B620F4"/>
    <w:rsid w:val="00B907F1"/>
    <w:rsid w:val="00BB0FDA"/>
    <w:rsid w:val="00BD4753"/>
    <w:rsid w:val="00BD5CB1"/>
    <w:rsid w:val="00BE62EE"/>
    <w:rsid w:val="00BF740A"/>
    <w:rsid w:val="00C003BA"/>
    <w:rsid w:val="00C210D4"/>
    <w:rsid w:val="00C27FAC"/>
    <w:rsid w:val="00C36832"/>
    <w:rsid w:val="00C42643"/>
    <w:rsid w:val="00C46878"/>
    <w:rsid w:val="00C506AE"/>
    <w:rsid w:val="00C72268"/>
    <w:rsid w:val="00C762F9"/>
    <w:rsid w:val="00C77E41"/>
    <w:rsid w:val="00C965F4"/>
    <w:rsid w:val="00CA68A2"/>
    <w:rsid w:val="00CB4A51"/>
    <w:rsid w:val="00CC50A5"/>
    <w:rsid w:val="00CD4532"/>
    <w:rsid w:val="00CD47B0"/>
    <w:rsid w:val="00CE6104"/>
    <w:rsid w:val="00CE7918"/>
    <w:rsid w:val="00CF748B"/>
    <w:rsid w:val="00D16163"/>
    <w:rsid w:val="00D22473"/>
    <w:rsid w:val="00D44F4A"/>
    <w:rsid w:val="00D46D08"/>
    <w:rsid w:val="00D54FAD"/>
    <w:rsid w:val="00D648A0"/>
    <w:rsid w:val="00D84562"/>
    <w:rsid w:val="00D96F68"/>
    <w:rsid w:val="00DA6F78"/>
    <w:rsid w:val="00DB3FAD"/>
    <w:rsid w:val="00DF65CB"/>
    <w:rsid w:val="00E258C9"/>
    <w:rsid w:val="00E357F9"/>
    <w:rsid w:val="00E53603"/>
    <w:rsid w:val="00E60F6C"/>
    <w:rsid w:val="00E61C09"/>
    <w:rsid w:val="00E61C70"/>
    <w:rsid w:val="00E677FE"/>
    <w:rsid w:val="00EA68D8"/>
    <w:rsid w:val="00EB3B58"/>
    <w:rsid w:val="00EC7359"/>
    <w:rsid w:val="00ED2C2B"/>
    <w:rsid w:val="00EE3054"/>
    <w:rsid w:val="00EE7F48"/>
    <w:rsid w:val="00F00606"/>
    <w:rsid w:val="00F01256"/>
    <w:rsid w:val="00F0308A"/>
    <w:rsid w:val="00F056E4"/>
    <w:rsid w:val="00F302FC"/>
    <w:rsid w:val="00F56054"/>
    <w:rsid w:val="00F63C0B"/>
    <w:rsid w:val="00F749C5"/>
    <w:rsid w:val="00FA3286"/>
    <w:rsid w:val="00FC46AF"/>
    <w:rsid w:val="00FC7475"/>
    <w:rsid w:val="00FD4320"/>
    <w:rsid w:val="00FE5C12"/>
    <w:rsid w:val="00FE75AC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DB10A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73326A"/>
  </w:style>
  <w:style w:type="paragraph" w:styleId="berschrift1">
    <w:name w:val="heading 1"/>
    <w:basedOn w:val="Standard"/>
    <w:link w:val="berschrift1Zchn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semiHidden/>
    <w:rsid w:val="000D1F4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651C81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51C81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73326A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51C81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51C81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806FF3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rsid w:val="00DF65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ser@tenniscamp-bergheim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omas%20Iser\AppData\Roaming\Microsoft\Templates\Preisliste%20Spendenaktion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29F7F8-C821-4110-A303-FA3E856EE6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31D8141-1291-4E07-8083-17C418E41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F8781F-1581-4EBE-BE9D-4091992A7F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Preisliste Spendenaktion.dotx</Template>
  <TotalTime>0</TotalTime>
  <Pages>1</Pages>
  <Words>155</Words>
  <Characters>981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2022-07-05T11:49:00Z</dcterms:created>
  <dcterms:modified xsi:type="dcterms:W3CDTF">2022-07-12T10:34:00Z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